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AE" w:rsidRPr="00D01350" w:rsidRDefault="003726AE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3726AE" w:rsidRDefault="003726AE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22 апреля</w:t>
      </w:r>
      <w:r w:rsidRPr="00D01350">
        <w:rPr>
          <w:sz w:val="28"/>
          <w:szCs w:val="28"/>
        </w:rPr>
        <w:t xml:space="preserve"> 2020 года.</w:t>
      </w:r>
    </w:p>
    <w:p w:rsidR="003726AE" w:rsidRDefault="003726AE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3726AE" w:rsidRDefault="003726AE" w:rsidP="000B590A">
      <w:pPr>
        <w:jc w:val="center"/>
        <w:rPr>
          <w:sz w:val="28"/>
          <w:szCs w:val="28"/>
        </w:rPr>
      </w:pPr>
    </w:p>
    <w:p w:rsidR="003726AE" w:rsidRDefault="003726AE" w:rsidP="000B590A">
      <w:pPr>
        <w:jc w:val="center"/>
        <w:rPr>
          <w:sz w:val="28"/>
          <w:szCs w:val="28"/>
        </w:rPr>
      </w:pPr>
    </w:p>
    <w:p w:rsidR="003726AE" w:rsidRDefault="003726AE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       Раздел ПЛАНА учебного процесса - СФП.</w:t>
      </w:r>
    </w:p>
    <w:p w:rsidR="003726AE" w:rsidRDefault="003726AE" w:rsidP="000B590A">
      <w:pPr>
        <w:jc w:val="center"/>
        <w:rPr>
          <w:sz w:val="28"/>
          <w:szCs w:val="28"/>
        </w:rPr>
      </w:pPr>
    </w:p>
    <w:p w:rsidR="003726AE" w:rsidRDefault="003726AE" w:rsidP="000B590A">
      <w:pPr>
        <w:jc w:val="center"/>
        <w:rPr>
          <w:sz w:val="28"/>
          <w:szCs w:val="28"/>
        </w:rPr>
      </w:pPr>
    </w:p>
    <w:p w:rsidR="003726AE" w:rsidRDefault="003726AE" w:rsidP="00D01350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сочетание движений различными частями тела; упражнения на пресс; упражнения на формирование правильной осанки.</w:t>
      </w:r>
    </w:p>
    <w:p w:rsidR="003726AE" w:rsidRDefault="003726AE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3726AE" w:rsidRDefault="003726AE" w:rsidP="00D01350">
      <w:pPr>
        <w:rPr>
          <w:sz w:val="28"/>
          <w:szCs w:val="28"/>
        </w:rPr>
      </w:pPr>
    </w:p>
    <w:p w:rsidR="003726AE" w:rsidRDefault="003726AE" w:rsidP="00D01350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3726AE" w:rsidRDefault="003726AE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3726AE" w:rsidRDefault="003726AE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3726AE" w:rsidRDefault="003726AE" w:rsidP="000A350F">
      <w:pPr>
        <w:rPr>
          <w:sz w:val="28"/>
          <w:szCs w:val="28"/>
        </w:rPr>
      </w:pPr>
      <w:r w:rsidRPr="00E8515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7.25pt;height:20.25pt;visibility:visible">
            <v:imagedata r:id="rId4" o:title=""/>
          </v:shape>
        </w:pict>
      </w:r>
    </w:p>
    <w:p w:rsidR="003726AE" w:rsidRDefault="003726AE" w:rsidP="000A350F">
      <w:pPr>
        <w:rPr>
          <w:sz w:val="28"/>
          <w:szCs w:val="28"/>
        </w:rPr>
      </w:pPr>
    </w:p>
    <w:p w:rsidR="003726AE" w:rsidRDefault="003726AE" w:rsidP="000A350F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3726AE" w:rsidRDefault="003726AE" w:rsidP="000A350F">
      <w:pPr>
        <w:rPr>
          <w:sz w:val="28"/>
          <w:szCs w:val="28"/>
        </w:rPr>
      </w:pPr>
    </w:p>
    <w:p w:rsidR="003726AE" w:rsidRDefault="003726AE" w:rsidP="006B4565">
      <w:pPr>
        <w:jc w:val="center"/>
        <w:rPr>
          <w:sz w:val="28"/>
          <w:szCs w:val="28"/>
        </w:rPr>
      </w:pPr>
      <w:r w:rsidRPr="00E85158">
        <w:rPr>
          <w:noProof/>
          <w:sz w:val="28"/>
          <w:szCs w:val="28"/>
        </w:rPr>
        <w:pict>
          <v:shape id="Рисунок 2" o:spid="_x0000_i1026" type="#_x0000_t75" style="width:271.5pt;height:822.75pt;visibility:visible">
            <v:imagedata r:id="rId5" o:title=""/>
          </v:shape>
        </w:pict>
      </w:r>
    </w:p>
    <w:p w:rsidR="003726AE" w:rsidRDefault="003726AE" w:rsidP="00D01350">
      <w:pPr>
        <w:rPr>
          <w:sz w:val="28"/>
          <w:szCs w:val="28"/>
        </w:rPr>
      </w:pPr>
    </w:p>
    <w:p w:rsidR="003726AE" w:rsidRDefault="003726AE" w:rsidP="006B4565">
      <w:pPr>
        <w:jc w:val="center"/>
        <w:rPr>
          <w:sz w:val="28"/>
          <w:szCs w:val="28"/>
        </w:rPr>
      </w:pPr>
      <w:r w:rsidRPr="00E85158">
        <w:rPr>
          <w:noProof/>
          <w:sz w:val="28"/>
          <w:szCs w:val="28"/>
        </w:rPr>
        <w:pict>
          <v:shape id="Рисунок 3" o:spid="_x0000_i1027" type="#_x0000_t75" style="width:271.5pt;height:210.75pt;visibility:visible">
            <v:imagedata r:id="rId6" o:title=""/>
          </v:shape>
        </w:pict>
      </w:r>
    </w:p>
    <w:p w:rsidR="003726AE" w:rsidRDefault="003726AE" w:rsidP="00C125BB">
      <w:pPr>
        <w:jc w:val="center"/>
        <w:rPr>
          <w:sz w:val="28"/>
          <w:szCs w:val="28"/>
        </w:rPr>
      </w:pPr>
    </w:p>
    <w:p w:rsidR="003726AE" w:rsidRDefault="003726AE" w:rsidP="00D01350">
      <w:pPr>
        <w:rPr>
          <w:sz w:val="28"/>
          <w:szCs w:val="28"/>
        </w:rPr>
      </w:pPr>
      <w:r>
        <w:rPr>
          <w:sz w:val="28"/>
          <w:szCs w:val="28"/>
        </w:rPr>
        <w:t xml:space="preserve">Лекционный материал выдаётся анализом критической позиции партии. </w:t>
      </w:r>
    </w:p>
    <w:p w:rsidR="003726AE" w:rsidRDefault="003726AE" w:rsidP="00D01350">
      <w:pPr>
        <w:rPr>
          <w:sz w:val="28"/>
          <w:szCs w:val="28"/>
        </w:rPr>
      </w:pPr>
    </w:p>
    <w:p w:rsidR="003726AE" w:rsidRDefault="003726AE" w:rsidP="00D01350">
      <w:pPr>
        <w:rPr>
          <w:sz w:val="28"/>
          <w:szCs w:val="28"/>
        </w:rPr>
      </w:pPr>
    </w:p>
    <w:p w:rsidR="003726AE" w:rsidRDefault="003726AE" w:rsidP="00D01350">
      <w:pPr>
        <w:rPr>
          <w:sz w:val="28"/>
          <w:szCs w:val="28"/>
        </w:rPr>
      </w:pPr>
    </w:p>
    <w:p w:rsidR="003726AE" w:rsidRDefault="003726AE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p w:rsidR="003726AE" w:rsidRDefault="003726AE" w:rsidP="00D01350">
      <w:pPr>
        <w:rPr>
          <w:sz w:val="28"/>
          <w:szCs w:val="28"/>
        </w:rPr>
      </w:pPr>
    </w:p>
    <w:sectPr w:rsidR="003726AE" w:rsidSect="006B4565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4467C"/>
    <w:rsid w:val="00062013"/>
    <w:rsid w:val="000673C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237F0A"/>
    <w:rsid w:val="00264219"/>
    <w:rsid w:val="002930F9"/>
    <w:rsid w:val="002F6F40"/>
    <w:rsid w:val="003726AE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512923"/>
    <w:rsid w:val="00560617"/>
    <w:rsid w:val="00571835"/>
    <w:rsid w:val="00586625"/>
    <w:rsid w:val="00587462"/>
    <w:rsid w:val="005A223C"/>
    <w:rsid w:val="005A4A50"/>
    <w:rsid w:val="005C1AD5"/>
    <w:rsid w:val="005F5EB1"/>
    <w:rsid w:val="00633EA4"/>
    <w:rsid w:val="00644476"/>
    <w:rsid w:val="00647712"/>
    <w:rsid w:val="00696037"/>
    <w:rsid w:val="006A230D"/>
    <w:rsid w:val="006A415F"/>
    <w:rsid w:val="006B4565"/>
    <w:rsid w:val="006C680F"/>
    <w:rsid w:val="00735760"/>
    <w:rsid w:val="00754205"/>
    <w:rsid w:val="00761E3E"/>
    <w:rsid w:val="00774CF9"/>
    <w:rsid w:val="00791ECC"/>
    <w:rsid w:val="00821820"/>
    <w:rsid w:val="00845B32"/>
    <w:rsid w:val="00864BD1"/>
    <w:rsid w:val="00872D5A"/>
    <w:rsid w:val="008739CB"/>
    <w:rsid w:val="008C58E4"/>
    <w:rsid w:val="008C5A83"/>
    <w:rsid w:val="00910503"/>
    <w:rsid w:val="00912C21"/>
    <w:rsid w:val="00914D7F"/>
    <w:rsid w:val="0096518E"/>
    <w:rsid w:val="00971A2B"/>
    <w:rsid w:val="009C18EF"/>
    <w:rsid w:val="00A2028B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A4286"/>
    <w:rsid w:val="00AC21C4"/>
    <w:rsid w:val="00B164D8"/>
    <w:rsid w:val="00B47F88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4328B"/>
    <w:rsid w:val="00D47D9D"/>
    <w:rsid w:val="00D544EE"/>
    <w:rsid w:val="00D727EE"/>
    <w:rsid w:val="00DB0D64"/>
    <w:rsid w:val="00DC0C98"/>
    <w:rsid w:val="00DC6D65"/>
    <w:rsid w:val="00E10713"/>
    <w:rsid w:val="00E20445"/>
    <w:rsid w:val="00E44A04"/>
    <w:rsid w:val="00E74124"/>
    <w:rsid w:val="00E85158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1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141</Words>
  <Characters>807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2020-04-10T12:36:00Z</cp:lastPrinted>
  <dcterms:created xsi:type="dcterms:W3CDTF">2020-05-29T14:48:00Z</dcterms:created>
  <dcterms:modified xsi:type="dcterms:W3CDTF">2020-05-29T17:35:00Z</dcterms:modified>
</cp:coreProperties>
</file>